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834FB" w14:textId="77777777" w:rsidR="00B84493" w:rsidRPr="0075385B" w:rsidRDefault="00B84493" w:rsidP="00217A25">
      <w:pPr>
        <w:ind w:left="5760" w:firstLine="720"/>
        <w:rPr>
          <w:b/>
        </w:rPr>
      </w:pPr>
      <w:r w:rsidRPr="0075385B">
        <w:rPr>
          <w:b/>
        </w:rPr>
        <w:t>До</w:t>
      </w:r>
      <w:r w:rsidRPr="0075385B">
        <w:rPr>
          <w:b/>
          <w:lang w:val="en-US"/>
        </w:rPr>
        <w:t>:</w:t>
      </w:r>
      <w:r w:rsidRPr="0075385B">
        <w:rPr>
          <w:b/>
        </w:rPr>
        <w:t xml:space="preserve"> </w:t>
      </w:r>
    </w:p>
    <w:p w14:paraId="63854D89" w14:textId="77777777" w:rsidR="00B84493" w:rsidRPr="0075385B" w:rsidRDefault="004D09C8" w:rsidP="00B84493">
      <w:pPr>
        <w:ind w:left="6480"/>
        <w:rPr>
          <w:b/>
        </w:rPr>
      </w:pPr>
      <w:r>
        <w:rPr>
          <w:b/>
        </w:rPr>
        <w:t>Сектор</w:t>
      </w:r>
      <w:r w:rsidR="00B84493" w:rsidRPr="0075385B">
        <w:rPr>
          <w:b/>
        </w:rPr>
        <w:t xml:space="preserve"> за човечки ресурси</w:t>
      </w:r>
    </w:p>
    <w:p w14:paraId="0BFC5E22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6BB3FE43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732E4E37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  <w:r w:rsidRPr="00B369B2">
        <w:rPr>
          <w:b/>
          <w:sz w:val="20"/>
          <w:szCs w:val="20"/>
          <w:lang w:val="en-US"/>
        </w:rPr>
        <w:t>ПРИЈАВА</w:t>
      </w:r>
    </w:p>
    <w:p w14:paraId="527B9A2D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</w:t>
      </w:r>
      <w:r w:rsidRPr="00B369B2">
        <w:rPr>
          <w:b/>
          <w:sz w:val="20"/>
          <w:szCs w:val="20"/>
          <w:lang w:val="en-US"/>
        </w:rPr>
        <w:t xml:space="preserve"> ИНТЕРЕН ОГЛАС</w:t>
      </w:r>
      <w:r w:rsidRPr="00B369B2">
        <w:rPr>
          <w:b/>
          <w:sz w:val="20"/>
          <w:szCs w:val="20"/>
        </w:rPr>
        <w:t xml:space="preserve"> </w:t>
      </w:r>
      <w:r w:rsidRPr="00B369B2">
        <w:rPr>
          <w:b/>
          <w:sz w:val="20"/>
          <w:szCs w:val="20"/>
          <w:lang w:val="en-US"/>
        </w:rPr>
        <w:t xml:space="preserve"> </w:t>
      </w:r>
      <w:r w:rsidRPr="00B369B2">
        <w:rPr>
          <w:b/>
          <w:sz w:val="20"/>
          <w:szCs w:val="20"/>
        </w:rPr>
        <w:t xml:space="preserve">ЗА УНАПРЕДУВАЊЕ </w:t>
      </w:r>
    </w:p>
    <w:p w14:paraId="6AD69679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 АДМИНИСТРАТИВЕН СЛУЖБЕНИК</w:t>
      </w:r>
    </w:p>
    <w:p w14:paraId="45578FE6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4B3852C8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4ACC8F88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Име и презиме ___________________________, вработен/а во ЈП </w:t>
      </w:r>
      <w:r w:rsidR="00B369B2">
        <w:rPr>
          <w:sz w:val="20"/>
          <w:szCs w:val="20"/>
        </w:rPr>
        <w:t xml:space="preserve">Водовод и канализација - </w:t>
      </w:r>
      <w:r w:rsidRPr="00B369B2">
        <w:rPr>
          <w:sz w:val="20"/>
          <w:szCs w:val="20"/>
        </w:rPr>
        <w:t xml:space="preserve"> Скопје.</w:t>
      </w:r>
    </w:p>
    <w:p w14:paraId="24AB3C2F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5830A081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Тековно работно место ___________________________ во Сектор_____________________, одделение _______________________, шифра на работно место_______________________.</w:t>
      </w:r>
    </w:p>
    <w:p w14:paraId="5C8A4F00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4105A08C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0FECE3C5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Датум на распоредување на ова работно место _______________________.</w:t>
      </w:r>
    </w:p>
    <w:p w14:paraId="0DEAA5EE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7DEC5920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Степен и вид на образование __________________________________________.</w:t>
      </w:r>
    </w:p>
    <w:p w14:paraId="6F240D45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551DF897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79D6A1AD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Работно искуство ___________________________(години/месеци).</w:t>
      </w:r>
    </w:p>
    <w:p w14:paraId="3A056E79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7D6BDEE9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Оцена на последното оценување____________.</w:t>
      </w:r>
    </w:p>
    <w:p w14:paraId="2E53915F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56FCC5BF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3A3B213B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Податоци за изречена дисциплинска мерка една година пред објавувањето на нтерниот оглас (заокружете) - (Да) </w:t>
      </w:r>
      <w:r w:rsidRPr="00B369B2">
        <w:rPr>
          <w:sz w:val="20"/>
          <w:szCs w:val="20"/>
        </w:rPr>
        <w:tab/>
        <w:t xml:space="preserve">(Не) </w:t>
      </w:r>
    </w:p>
    <w:p w14:paraId="09769D0B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267362D9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 Работно место за кое аплицира: </w:t>
      </w:r>
    </w:p>
    <w:p w14:paraId="33A3ECFC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Реден број на работното место____________________</w:t>
      </w:r>
    </w:p>
    <w:p w14:paraId="32C74455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Назив и шифра ____________________</w:t>
      </w:r>
    </w:p>
    <w:p w14:paraId="219540FB" w14:textId="77777777" w:rsidR="00B84493" w:rsidRPr="00B369B2" w:rsidRDefault="00B84493" w:rsidP="00B84493">
      <w:pPr>
        <w:ind w:left="1140"/>
        <w:rPr>
          <w:sz w:val="20"/>
          <w:szCs w:val="20"/>
        </w:rPr>
      </w:pPr>
    </w:p>
    <w:p w14:paraId="75EA9753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Документите со кои потврдувам дека ги исполнувам општите и посебните услови се наоѓаат во моето персонално досие во Одделението за управување со човечки ресурси.</w:t>
      </w:r>
    </w:p>
    <w:p w14:paraId="43BC498E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295EB6E9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  <w:r w:rsidRPr="00B369B2">
        <w:rPr>
          <w:sz w:val="20"/>
          <w:szCs w:val="20"/>
        </w:rPr>
        <w:t>Дополнително ги доставувам и следните докази</w:t>
      </w:r>
    </w:p>
    <w:p w14:paraId="319BD8D2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</w:p>
    <w:p w14:paraId="42D9B167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34779057" w14:textId="77777777" w:rsidR="00B84493" w:rsidRPr="003D4C03" w:rsidRDefault="00B84493" w:rsidP="003D4C03">
      <w:pPr>
        <w:numPr>
          <w:ilvl w:val="0"/>
          <w:numId w:val="1"/>
        </w:numPr>
        <w:rPr>
          <w:sz w:val="20"/>
          <w:szCs w:val="20"/>
          <w:lang w:val="en-US"/>
        </w:rPr>
      </w:pPr>
      <w:proofErr w:type="spellStart"/>
      <w:r w:rsidRPr="00B369B2">
        <w:rPr>
          <w:sz w:val="20"/>
          <w:szCs w:val="20"/>
          <w:lang w:val="en-US"/>
        </w:rPr>
        <w:t>Изјавувам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морална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материјална</w:t>
      </w:r>
      <w:proofErr w:type="spellEnd"/>
      <w:r w:rsidRPr="00B369B2">
        <w:rPr>
          <w:sz w:val="20"/>
          <w:szCs w:val="20"/>
          <w:lang w:val="en-US"/>
        </w:rPr>
        <w:t xml:space="preserve"> и </w:t>
      </w:r>
      <w:proofErr w:type="spellStart"/>
      <w:r w:rsidRPr="00B369B2">
        <w:rPr>
          <w:sz w:val="20"/>
          <w:szCs w:val="20"/>
          <w:lang w:val="en-US"/>
        </w:rPr>
        <w:t>кривична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одговорност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дека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податоците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наведени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во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образецот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r w:rsidRPr="003D4C03">
        <w:rPr>
          <w:sz w:val="20"/>
          <w:szCs w:val="20"/>
          <w:lang w:val="en-US"/>
        </w:rPr>
        <w:t xml:space="preserve">за </w:t>
      </w:r>
      <w:proofErr w:type="spellStart"/>
      <w:r w:rsidRPr="003D4C03">
        <w:rPr>
          <w:sz w:val="20"/>
          <w:szCs w:val="20"/>
          <w:lang w:val="en-US"/>
        </w:rPr>
        <w:t>пријавата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се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веродостојни</w:t>
      </w:r>
      <w:proofErr w:type="spellEnd"/>
      <w:r w:rsidRPr="003D4C03">
        <w:rPr>
          <w:sz w:val="20"/>
          <w:szCs w:val="20"/>
          <w:lang w:val="en-US"/>
        </w:rPr>
        <w:t xml:space="preserve"> и </w:t>
      </w:r>
      <w:proofErr w:type="spellStart"/>
      <w:r w:rsidRPr="003D4C03">
        <w:rPr>
          <w:sz w:val="20"/>
          <w:szCs w:val="20"/>
          <w:lang w:val="en-US"/>
        </w:rPr>
        <w:t>дека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барање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надлежниот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орган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ќе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доставaм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докази</w:t>
      </w:r>
      <w:proofErr w:type="spellEnd"/>
      <w:r w:rsidRPr="003D4C03">
        <w:rPr>
          <w:sz w:val="20"/>
          <w:szCs w:val="20"/>
          <w:lang w:val="en-US"/>
        </w:rPr>
        <w:t xml:space="preserve">, </w:t>
      </w:r>
      <w:proofErr w:type="spellStart"/>
      <w:r w:rsidRPr="003D4C03">
        <w:rPr>
          <w:sz w:val="20"/>
          <w:szCs w:val="20"/>
          <w:lang w:val="en-US"/>
        </w:rPr>
        <w:t>во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оригинал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или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копија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заверена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нотар</w:t>
      </w:r>
      <w:proofErr w:type="spellEnd"/>
      <w:r w:rsidRPr="003D4C03">
        <w:rPr>
          <w:sz w:val="20"/>
          <w:szCs w:val="20"/>
          <w:lang w:val="en-US"/>
        </w:rPr>
        <w:t>.</w:t>
      </w:r>
    </w:p>
    <w:p w14:paraId="69E91DDD" w14:textId="77777777" w:rsidR="00B84493" w:rsidRPr="00B369B2" w:rsidRDefault="00B84493" w:rsidP="00B84493">
      <w:pPr>
        <w:ind w:firstLine="720"/>
        <w:rPr>
          <w:sz w:val="20"/>
          <w:szCs w:val="20"/>
        </w:rPr>
      </w:pPr>
      <w:r w:rsidRPr="00B369B2">
        <w:rPr>
          <w:sz w:val="20"/>
          <w:szCs w:val="20"/>
          <w:lang w:val="en-US"/>
        </w:rPr>
        <w:t>(</w:t>
      </w:r>
      <w:proofErr w:type="spellStart"/>
      <w:r w:rsidRPr="00B369B2">
        <w:rPr>
          <w:sz w:val="20"/>
          <w:szCs w:val="20"/>
          <w:lang w:val="en-US"/>
        </w:rPr>
        <w:t>заокружете</w:t>
      </w:r>
      <w:proofErr w:type="spellEnd"/>
      <w:r w:rsidRPr="00B369B2">
        <w:rPr>
          <w:sz w:val="20"/>
          <w:szCs w:val="20"/>
          <w:lang w:val="en-US"/>
        </w:rPr>
        <w:t>) - (</w:t>
      </w:r>
      <w:proofErr w:type="spellStart"/>
      <w:r w:rsidRPr="00B369B2">
        <w:rPr>
          <w:sz w:val="20"/>
          <w:szCs w:val="20"/>
          <w:lang w:val="en-US"/>
        </w:rPr>
        <w:t>Да</w:t>
      </w:r>
      <w:proofErr w:type="spellEnd"/>
      <w:r w:rsidRPr="00B369B2">
        <w:rPr>
          <w:sz w:val="20"/>
          <w:szCs w:val="20"/>
          <w:lang w:val="en-US"/>
        </w:rPr>
        <w:t xml:space="preserve">) </w:t>
      </w:r>
      <w:r w:rsidRPr="00B369B2">
        <w:rPr>
          <w:sz w:val="20"/>
          <w:szCs w:val="20"/>
          <w:lang w:val="en-US"/>
        </w:rPr>
        <w:tab/>
        <w:t>(</w:t>
      </w:r>
      <w:proofErr w:type="spellStart"/>
      <w:r w:rsidRPr="00B369B2">
        <w:rPr>
          <w:sz w:val="20"/>
          <w:szCs w:val="20"/>
          <w:lang w:val="en-US"/>
        </w:rPr>
        <w:t>Не</w:t>
      </w:r>
      <w:proofErr w:type="spellEnd"/>
      <w:r w:rsidRPr="00B369B2">
        <w:rPr>
          <w:sz w:val="20"/>
          <w:szCs w:val="20"/>
          <w:lang w:val="en-US"/>
        </w:rPr>
        <w:t xml:space="preserve">) </w:t>
      </w:r>
    </w:p>
    <w:p w14:paraId="2F2B9355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35BFFADF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2108126F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  <w:r w:rsidRPr="00B369B2">
        <w:rPr>
          <w:b/>
          <w:i/>
          <w:sz w:val="20"/>
          <w:szCs w:val="20"/>
        </w:rPr>
        <w:t>Напомена:</w:t>
      </w:r>
      <w:r w:rsidRPr="00B369B2">
        <w:rPr>
          <w:sz w:val="20"/>
          <w:szCs w:val="20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Канди</w:t>
      </w:r>
      <w:r w:rsidR="00217A25">
        <w:rPr>
          <w:sz w:val="20"/>
          <w:szCs w:val="20"/>
          <w:lang w:val="en-US"/>
        </w:rPr>
        <w:t>датот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кој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внел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лежни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податоци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r w:rsidR="00217A25">
        <w:rPr>
          <w:sz w:val="20"/>
          <w:szCs w:val="20"/>
        </w:rPr>
        <w:t>во</w:t>
      </w:r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пријавата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се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дисквалификува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понатамошната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постапка</w:t>
      </w:r>
      <w:proofErr w:type="spellEnd"/>
      <w:r w:rsidRPr="00B369B2">
        <w:rPr>
          <w:sz w:val="20"/>
          <w:szCs w:val="20"/>
          <w:lang w:val="en-US"/>
        </w:rPr>
        <w:t>.</w:t>
      </w:r>
    </w:p>
    <w:p w14:paraId="4DB7E27F" w14:textId="77777777" w:rsidR="00B84493" w:rsidRPr="00B84493" w:rsidRDefault="00B84493" w:rsidP="00B84493">
      <w:pPr>
        <w:ind w:firstLine="720"/>
        <w:rPr>
          <w:sz w:val="18"/>
          <w:szCs w:val="18"/>
        </w:rPr>
      </w:pPr>
      <w:r w:rsidRPr="00B84493">
        <w:rPr>
          <w:noProof/>
          <w:sz w:val="18"/>
          <w:szCs w:val="18"/>
          <w:lang w:eastAsia="mk-M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F09E8" wp14:editId="153BC959">
                <wp:simplePos x="0" y="0"/>
                <wp:positionH relativeFrom="column">
                  <wp:posOffset>4318635</wp:posOffset>
                </wp:positionH>
                <wp:positionV relativeFrom="paragraph">
                  <wp:posOffset>153035</wp:posOffset>
                </wp:positionV>
                <wp:extent cx="2247900" cy="5619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5BBB13D" w14:textId="77777777" w:rsidR="00B84493" w:rsidRPr="0075385B" w:rsidRDefault="00B84493" w:rsidP="00B84493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75385B">
                              <w:rPr>
                                <w:rFonts w:cs="Arial"/>
                                <w:sz w:val="20"/>
                                <w:szCs w:val="20"/>
                              </w:rPr>
                              <w:t>Подносител на пријавата</w:t>
                            </w:r>
                          </w:p>
                          <w:p w14:paraId="2C8B387E" w14:textId="77777777" w:rsidR="00B84493" w:rsidRPr="00295BE9" w:rsidRDefault="00B84493" w:rsidP="00B84493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95BE9">
                              <w:rPr>
                                <w:rFonts w:cs="Arial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4F09E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0.05pt;margin-top:12.05pt;width:177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" filled="f" stroked="f" strokeweight=".5pt">
                <v:textbox>
                  <w:txbxContent>
                    <w:p w14:paraId="25BBB13D" w14:textId="77777777" w:rsidR="00B84493" w:rsidRPr="0075385B" w:rsidRDefault="00B84493" w:rsidP="00B84493">
                      <w:pPr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75385B">
                        <w:rPr>
                          <w:rFonts w:cs="Arial"/>
                          <w:sz w:val="20"/>
                          <w:szCs w:val="20"/>
                        </w:rPr>
                        <w:t>Подносител на пријавата</w:t>
                      </w:r>
                    </w:p>
                    <w:p w14:paraId="2C8B387E" w14:textId="77777777" w:rsidR="00B84493" w:rsidRPr="00295BE9" w:rsidRDefault="00B84493" w:rsidP="00B84493">
                      <w:pPr>
                        <w:jc w:val="center"/>
                        <w:rPr>
                          <w:rFonts w:cs="Arial"/>
                        </w:rPr>
                      </w:pPr>
                      <w:r w:rsidRPr="00295BE9">
                        <w:rPr>
                          <w:rFonts w:cs="Arial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2279087E" w14:textId="77777777" w:rsidR="00B84493" w:rsidRPr="00B84493" w:rsidRDefault="00B84493" w:rsidP="00B84493">
      <w:pPr>
        <w:ind w:firstLine="720"/>
        <w:rPr>
          <w:sz w:val="18"/>
          <w:szCs w:val="18"/>
        </w:rPr>
      </w:pPr>
    </w:p>
    <w:p w14:paraId="184781E6" w14:textId="77777777" w:rsidR="00F67AB2" w:rsidRPr="00047EF4" w:rsidRDefault="00F67AB2" w:rsidP="00047EF4">
      <w:pPr>
        <w:ind w:firstLine="720"/>
        <w:rPr>
          <w:sz w:val="18"/>
          <w:szCs w:val="18"/>
          <w:lang w:val="en-US"/>
        </w:rPr>
      </w:pPr>
    </w:p>
    <w:sectPr w:rsidR="00F67AB2" w:rsidRPr="00047EF4" w:rsidSect="00047EF4">
      <w:headerReference w:type="default" r:id="rId7"/>
      <w:footerReference w:type="default" r:id="rId8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32D563" w14:textId="77777777" w:rsidR="00C43214" w:rsidRDefault="00C43214" w:rsidP="00F67AB2">
      <w:r>
        <w:separator/>
      </w:r>
    </w:p>
  </w:endnote>
  <w:endnote w:type="continuationSeparator" w:id="0">
    <w:p w14:paraId="5A41C1CD" w14:textId="77777777" w:rsidR="00C43214" w:rsidRDefault="00C43214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89CB8" w14:textId="77777777" w:rsidR="00F67AB2" w:rsidRDefault="00F67AB2">
    <w:pPr>
      <w:pStyle w:val="Footer"/>
    </w:pPr>
    <w:r>
      <w:rPr>
        <w:noProof/>
        <w:lang w:eastAsia="mk-MK"/>
      </w:rPr>
      <w:drawing>
        <wp:anchor distT="0" distB="0" distL="114300" distR="114300" simplePos="0" relativeHeight="251659264" behindDoc="1" locked="0" layoutInCell="1" allowOverlap="1" wp14:anchorId="6F472487" wp14:editId="175151CC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9D9847" w14:textId="77777777" w:rsidR="00C43214" w:rsidRDefault="00C43214" w:rsidP="00F67AB2">
      <w:r>
        <w:separator/>
      </w:r>
    </w:p>
  </w:footnote>
  <w:footnote w:type="continuationSeparator" w:id="0">
    <w:p w14:paraId="0BB69C6E" w14:textId="77777777" w:rsidR="00C43214" w:rsidRDefault="00C43214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673B0" w14:textId="77777777" w:rsidR="00F67AB2" w:rsidRDefault="00F67AB2">
    <w:pPr>
      <w:pStyle w:val="Header"/>
    </w:pPr>
    <w:r>
      <w:rPr>
        <w:noProof/>
        <w:lang w:eastAsia="mk-MK"/>
      </w:rPr>
      <w:drawing>
        <wp:anchor distT="0" distB="0" distL="114300" distR="114300" simplePos="0" relativeHeight="251661312" behindDoc="1" locked="0" layoutInCell="1" allowOverlap="1" wp14:anchorId="2B87FEB3" wp14:editId="1B42DDE4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60399"/>
    <w:multiLevelType w:val="hybridMultilevel"/>
    <w:tmpl w:val="4AD2F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4279E"/>
    <w:multiLevelType w:val="hybridMultilevel"/>
    <w:tmpl w:val="393646B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086342440">
    <w:abstractNumId w:val="0"/>
  </w:num>
  <w:num w:numId="2" w16cid:durableId="2121803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493"/>
    <w:rsid w:val="00047EF4"/>
    <w:rsid w:val="00087097"/>
    <w:rsid w:val="00111E7E"/>
    <w:rsid w:val="00117393"/>
    <w:rsid w:val="00164CFD"/>
    <w:rsid w:val="00217A25"/>
    <w:rsid w:val="00375AE1"/>
    <w:rsid w:val="00383B11"/>
    <w:rsid w:val="003D4C03"/>
    <w:rsid w:val="004D09C8"/>
    <w:rsid w:val="00500DC6"/>
    <w:rsid w:val="00592400"/>
    <w:rsid w:val="006A298D"/>
    <w:rsid w:val="006B34D8"/>
    <w:rsid w:val="006C1574"/>
    <w:rsid w:val="0075385B"/>
    <w:rsid w:val="009346E3"/>
    <w:rsid w:val="00A16879"/>
    <w:rsid w:val="00B01C57"/>
    <w:rsid w:val="00B369B2"/>
    <w:rsid w:val="00B6430C"/>
    <w:rsid w:val="00B84493"/>
    <w:rsid w:val="00BB36AB"/>
    <w:rsid w:val="00C011AF"/>
    <w:rsid w:val="00C43214"/>
    <w:rsid w:val="00CE036F"/>
    <w:rsid w:val="00E4220A"/>
    <w:rsid w:val="00EE62CE"/>
    <w:rsid w:val="00F44732"/>
    <w:rsid w:val="00F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40F7D4D"/>
  <w15:docId w15:val="{ABA674DC-581E-4886-B31D-2E51240E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il.karatashev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IT Vodovod</cp:lastModifiedBy>
  <cp:revision>2</cp:revision>
  <dcterms:created xsi:type="dcterms:W3CDTF">2024-10-30T06:23:00Z</dcterms:created>
  <dcterms:modified xsi:type="dcterms:W3CDTF">2024-10-30T06:23:00Z</dcterms:modified>
</cp:coreProperties>
</file>