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C483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7937AA41" w14:textId="77777777"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14:paraId="678B898E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6F28F5DC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116CDAA2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180C26EF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253E6D80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66FB96B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5CD12AA4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5F5DB8B5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2983DD82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2D59154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163519D6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0E2CE3D0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B2C5776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1F242CDA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9D958B9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322D8D85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189AF8C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0C463BB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7D6CA986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CB06AAC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26F91F07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3E28218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249A93DB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5926F64C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46C3B539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5D0C2FF6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3798CB8E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7BC5E298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7192E384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14:paraId="2B2F3A5D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4DDEBB8E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74CE1225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209B144C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78666F03" w14:textId="77777777"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пријавата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се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веродостојни</w:t>
      </w:r>
      <w:proofErr w:type="spellEnd"/>
      <w:r w:rsidRPr="003D4C03">
        <w:rPr>
          <w:sz w:val="20"/>
          <w:szCs w:val="20"/>
          <w:lang w:val="en-US"/>
        </w:rPr>
        <w:t xml:space="preserve"> и </w:t>
      </w:r>
      <w:proofErr w:type="spellStart"/>
      <w:r w:rsidRPr="003D4C03">
        <w:rPr>
          <w:sz w:val="20"/>
          <w:szCs w:val="20"/>
          <w:lang w:val="en-US"/>
        </w:rPr>
        <w:t>дека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барање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надлежниот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орган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ќе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доставaм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докази</w:t>
      </w:r>
      <w:proofErr w:type="spellEnd"/>
      <w:r w:rsidRPr="003D4C03">
        <w:rPr>
          <w:sz w:val="20"/>
          <w:szCs w:val="20"/>
          <w:lang w:val="en-US"/>
        </w:rPr>
        <w:t xml:space="preserve">, </w:t>
      </w:r>
      <w:proofErr w:type="spellStart"/>
      <w:r w:rsidRPr="003D4C03">
        <w:rPr>
          <w:sz w:val="20"/>
          <w:szCs w:val="20"/>
          <w:lang w:val="en-US"/>
        </w:rPr>
        <w:t>во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оригинал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или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копија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заверена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нотар</w:t>
      </w:r>
      <w:proofErr w:type="spellEnd"/>
      <w:r w:rsidRPr="003D4C03">
        <w:rPr>
          <w:sz w:val="20"/>
          <w:szCs w:val="20"/>
          <w:lang w:val="en-US"/>
        </w:rPr>
        <w:t>.</w:t>
      </w:r>
    </w:p>
    <w:p w14:paraId="0CBDCA44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r w:rsidRPr="00B369B2">
        <w:rPr>
          <w:sz w:val="20"/>
          <w:szCs w:val="20"/>
          <w:lang w:val="en-US"/>
        </w:rPr>
        <w:t>заокружете</w:t>
      </w:r>
      <w:proofErr w:type="spell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14:paraId="68055610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FC388F8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7B6A4DC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3837F57C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eastAsia="mk-M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1637C" wp14:editId="210254E1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B029EFF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2E9AA1DC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71637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" filled="f" stroked="f" strokeweight=".5pt">
                <v:textbox>
                  <w:txbxContent>
                    <w:p w14:paraId="7B029EFF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2E9AA1DC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5D1767B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5FBB1DC1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7"/>
      <w:footerReference w:type="default" r:id="rId8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D9993" w14:textId="77777777" w:rsidR="00EF2CCE" w:rsidRDefault="00EF2CCE" w:rsidP="00F67AB2">
      <w:r>
        <w:separator/>
      </w:r>
    </w:p>
  </w:endnote>
  <w:endnote w:type="continuationSeparator" w:id="0">
    <w:p w14:paraId="1FB8AA6B" w14:textId="77777777" w:rsidR="00EF2CCE" w:rsidRDefault="00EF2CCE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DA5A" w14:textId="77777777" w:rsidR="00F67AB2" w:rsidRDefault="00F67AB2">
    <w:pPr>
      <w:pStyle w:val="Footer"/>
    </w:pPr>
    <w:r>
      <w:rPr>
        <w:noProof/>
        <w:lang w:eastAsia="mk-MK"/>
      </w:rPr>
      <w:drawing>
        <wp:anchor distT="0" distB="0" distL="114300" distR="114300" simplePos="0" relativeHeight="251659264" behindDoc="1" locked="0" layoutInCell="1" allowOverlap="1" wp14:anchorId="6910BDA8" wp14:editId="4248B989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3B20F" w14:textId="77777777" w:rsidR="00EF2CCE" w:rsidRDefault="00EF2CCE" w:rsidP="00F67AB2">
      <w:r>
        <w:separator/>
      </w:r>
    </w:p>
  </w:footnote>
  <w:footnote w:type="continuationSeparator" w:id="0">
    <w:p w14:paraId="6922158A" w14:textId="77777777" w:rsidR="00EF2CCE" w:rsidRDefault="00EF2CCE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4FB65" w14:textId="77777777" w:rsidR="00F67AB2" w:rsidRDefault="00F67AB2">
    <w:pPr>
      <w:pStyle w:val="Header"/>
    </w:pPr>
    <w:r>
      <w:rPr>
        <w:noProof/>
        <w:lang w:eastAsia="mk-MK"/>
      </w:rPr>
      <w:drawing>
        <wp:anchor distT="0" distB="0" distL="114300" distR="114300" simplePos="0" relativeHeight="251661312" behindDoc="1" locked="0" layoutInCell="1" allowOverlap="1" wp14:anchorId="6C026CC3" wp14:editId="34137232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308169495">
    <w:abstractNumId w:val="0"/>
  </w:num>
  <w:num w:numId="2" w16cid:durableId="573977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93"/>
    <w:rsid w:val="000175C8"/>
    <w:rsid w:val="00047EF4"/>
    <w:rsid w:val="00087097"/>
    <w:rsid w:val="00111E7E"/>
    <w:rsid w:val="00117393"/>
    <w:rsid w:val="00164CFD"/>
    <w:rsid w:val="00217A25"/>
    <w:rsid w:val="00375AE1"/>
    <w:rsid w:val="00383B11"/>
    <w:rsid w:val="003D4C03"/>
    <w:rsid w:val="004D09C8"/>
    <w:rsid w:val="00500DC6"/>
    <w:rsid w:val="006A298D"/>
    <w:rsid w:val="006B34D8"/>
    <w:rsid w:val="006C1574"/>
    <w:rsid w:val="0075385B"/>
    <w:rsid w:val="009346E3"/>
    <w:rsid w:val="00A16879"/>
    <w:rsid w:val="00B01C57"/>
    <w:rsid w:val="00B369B2"/>
    <w:rsid w:val="00B6430C"/>
    <w:rsid w:val="00B84493"/>
    <w:rsid w:val="00C011AF"/>
    <w:rsid w:val="00E4220A"/>
    <w:rsid w:val="00EF2CCE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BF9918"/>
  <w15:docId w15:val="{43C696DF-1A37-445B-9F4B-491AA1E2A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Vodovod 40</cp:lastModifiedBy>
  <cp:revision>2</cp:revision>
  <dcterms:created xsi:type="dcterms:W3CDTF">2024-01-04T10:39:00Z</dcterms:created>
  <dcterms:modified xsi:type="dcterms:W3CDTF">2024-01-04T10:39:00Z</dcterms:modified>
</cp:coreProperties>
</file>